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765B2E" w14:paraId="77A45D76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9AA2394" w14:textId="77777777" w:rsidR="003D1B71" w:rsidRPr="005604BC" w:rsidRDefault="003D1B71" w:rsidP="003D1B71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5604BC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04073934" wp14:editId="242A43C7">
                      <wp:extent cx="1604439" cy="1622854"/>
                      <wp:effectExtent l="0" t="0" r="0" b="0"/>
                      <wp:docPr id="3" name="Ovale 3" descr="portrait d’une femm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439" cy="1622854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3865" r="-27791" b="-503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E77FC4" w14:textId="77777777" w:rsidR="00DC3F0A" w:rsidRPr="002D51C6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073934" id="Ovale 3" o:spid="_x0000_s1026" alt="portrait d’une femme" style="width:126.35pt;height:12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gD/7QB4UGhvdG9zaG9wIDMu&#10;MAA4QklNBAQAAAAAAD8cAVoAAxslRxwCAAACAAIcAj8ABjE0MDQwMxwCPgAIMjAxOTA3MDccAjcA&#10;CDIwMTkwNzA3HAI8AAYxNDA0MDMAOEJJTQQlAAAAAAAQ+RoQVmSFLupgpCw3eYBZp//AABEIAeAC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" stroked="f" strokeweight="1pt">
                      <v:fill r:id="rId12" o:title="portrait d’une femme" recolor="t" rotate="t" type="frame"/>
                      <v:stroke joinstyle="miter"/>
                      <v:textbox>
                        <w:txbxContent>
                          <w:p w14:paraId="43E77FC4" w14:textId="77777777" w:rsidR="00DC3F0A" w:rsidRPr="002D51C6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7F23A32D" w14:textId="77777777" w:rsidR="003D1B71" w:rsidRPr="00765B2E" w:rsidRDefault="003D1B71" w:rsidP="00590471">
            <w:pPr>
              <w:pStyle w:val="Corpsdetexte"/>
              <w:kinsoku w:val="0"/>
              <w:overflowPunct w:val="0"/>
              <w:rPr>
                <w:rFonts w:ascii="Tahoma" w:hAnsi="Tahoma" w:cs="Tahoma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15380151" w14:textId="77777777" w:rsidR="003D1B71" w:rsidRPr="00870A0D" w:rsidRDefault="00765B2E" w:rsidP="00765B2E">
            <w:pPr>
              <w:pStyle w:val="Titre"/>
              <w:rPr>
                <w:rFonts w:ascii="Tahoma" w:hAnsi="Tahoma" w:cs="Tahoma"/>
                <w:sz w:val="40"/>
              </w:rPr>
            </w:pPr>
            <w:r w:rsidRPr="00870A0D">
              <w:rPr>
                <w:rFonts w:ascii="Tahoma" w:hAnsi="Tahoma" w:cs="Tahoma"/>
                <w:sz w:val="40"/>
              </w:rPr>
              <w:t>Céline</w:t>
            </w:r>
            <w:r w:rsidR="00870A0D">
              <w:rPr>
                <w:rFonts w:ascii="Tahoma" w:hAnsi="Tahoma" w:cs="Tahoma"/>
                <w:sz w:val="40"/>
                <w:lang w:bidi="fr-FR"/>
              </w:rPr>
              <w:t xml:space="preserve"> </w:t>
            </w:r>
            <w:r w:rsidRPr="00870A0D">
              <w:rPr>
                <w:rFonts w:ascii="Tahoma" w:hAnsi="Tahoma" w:cs="Tahoma"/>
                <w:sz w:val="40"/>
              </w:rPr>
              <w:t>Legrand</w:t>
            </w:r>
          </w:p>
          <w:p w14:paraId="20973F98" w14:textId="77777777" w:rsidR="00765B2E" w:rsidRPr="00765B2E" w:rsidRDefault="00765B2E" w:rsidP="00765B2E">
            <w:pPr>
              <w:rPr>
                <w:rFonts w:ascii="Tahoma" w:hAnsi="Tahoma" w:cs="Tahoma"/>
                <w:b/>
                <w:sz w:val="24"/>
              </w:rPr>
            </w:pPr>
            <w:r w:rsidRPr="00765B2E">
              <w:rPr>
                <w:rFonts w:ascii="Tahoma" w:hAnsi="Tahoma" w:cs="Tahoma"/>
                <w:b/>
                <w:sz w:val="24"/>
              </w:rPr>
              <w:t>Connaissance de soi, bien-être</w:t>
            </w:r>
            <w:r w:rsidR="00644E6D">
              <w:rPr>
                <w:rFonts w:ascii="Tahoma" w:hAnsi="Tahoma" w:cs="Tahoma"/>
                <w:b/>
                <w:sz w:val="24"/>
              </w:rPr>
              <w:t>, apprentissage</w:t>
            </w:r>
            <w:r w:rsidRPr="00765B2E">
              <w:rPr>
                <w:rFonts w:ascii="Tahoma" w:hAnsi="Tahoma" w:cs="Tahoma"/>
                <w:b/>
                <w:sz w:val="24"/>
              </w:rPr>
              <w:t xml:space="preserve"> et développement des soft </w:t>
            </w:r>
            <w:proofErr w:type="spellStart"/>
            <w:r w:rsidRPr="00765B2E">
              <w:rPr>
                <w:rFonts w:ascii="Tahoma" w:hAnsi="Tahoma" w:cs="Tahoma"/>
                <w:b/>
                <w:sz w:val="24"/>
              </w:rPr>
              <w:t>skills</w:t>
            </w:r>
            <w:proofErr w:type="spellEnd"/>
          </w:p>
          <w:p w14:paraId="656F626A" w14:textId="77777777" w:rsidR="00765B2E" w:rsidRDefault="00765B2E" w:rsidP="00765B2E">
            <w:pPr>
              <w:rPr>
                <w:rFonts w:ascii="Tahoma" w:hAnsi="Tahoma" w:cs="Tahoma"/>
                <w:b/>
              </w:rPr>
            </w:pPr>
          </w:p>
          <w:p w14:paraId="7D1F5F2F" w14:textId="77777777" w:rsidR="00765B2E" w:rsidRPr="00870A0D" w:rsidRDefault="00765B2E" w:rsidP="00765B2E">
            <w:pPr>
              <w:rPr>
                <w:rFonts w:ascii="Tahoma" w:hAnsi="Tahoma" w:cs="Tahoma"/>
                <w:sz w:val="20"/>
              </w:rPr>
            </w:pPr>
            <w:r w:rsidRPr="00870A0D">
              <w:rPr>
                <w:rFonts w:ascii="Tahoma" w:hAnsi="Tahoma" w:cs="Tahoma"/>
                <w:sz w:val="20"/>
              </w:rPr>
              <w:t>Professeur</w:t>
            </w:r>
            <w:r w:rsidR="00D078E9" w:rsidRPr="00870A0D">
              <w:rPr>
                <w:rFonts w:ascii="Tahoma" w:hAnsi="Tahoma" w:cs="Tahoma"/>
                <w:sz w:val="20"/>
              </w:rPr>
              <w:t>/Chercheur</w:t>
            </w:r>
            <w:r w:rsidRPr="00870A0D">
              <w:rPr>
                <w:rFonts w:ascii="Tahoma" w:hAnsi="Tahoma" w:cs="Tahoma"/>
                <w:sz w:val="20"/>
              </w:rPr>
              <w:t xml:space="preserve"> (PhD) </w:t>
            </w:r>
            <w:r w:rsidR="00D078E9" w:rsidRPr="00870A0D">
              <w:rPr>
                <w:rFonts w:ascii="Tahoma" w:hAnsi="Tahoma" w:cs="Tahoma"/>
                <w:sz w:val="20"/>
              </w:rPr>
              <w:t>et F</w:t>
            </w:r>
            <w:r w:rsidRPr="00870A0D">
              <w:rPr>
                <w:rFonts w:ascii="Tahoma" w:hAnsi="Tahoma" w:cs="Tahoma"/>
                <w:sz w:val="20"/>
              </w:rPr>
              <w:t>ormatrice en Comportement organisationnel</w:t>
            </w:r>
            <w:r w:rsidR="00644E6D">
              <w:rPr>
                <w:rFonts w:ascii="Tahoma" w:hAnsi="Tahoma" w:cs="Tahoma"/>
                <w:sz w:val="20"/>
              </w:rPr>
              <w:t xml:space="preserve">, </w:t>
            </w:r>
            <w:r w:rsidRPr="00870A0D">
              <w:rPr>
                <w:rFonts w:ascii="Tahoma" w:hAnsi="Tahoma" w:cs="Tahoma"/>
                <w:sz w:val="20"/>
              </w:rPr>
              <w:t xml:space="preserve">Soft </w:t>
            </w:r>
            <w:proofErr w:type="spellStart"/>
            <w:r w:rsidRPr="00870A0D">
              <w:rPr>
                <w:rFonts w:ascii="Tahoma" w:hAnsi="Tahoma" w:cs="Tahoma"/>
                <w:sz w:val="20"/>
              </w:rPr>
              <w:t>skills</w:t>
            </w:r>
            <w:proofErr w:type="spellEnd"/>
            <w:r w:rsidR="00644E6D">
              <w:rPr>
                <w:rFonts w:ascii="Tahoma" w:hAnsi="Tahoma" w:cs="Tahoma"/>
                <w:sz w:val="20"/>
              </w:rPr>
              <w:t xml:space="preserve"> et développement personnel</w:t>
            </w:r>
          </w:p>
          <w:p w14:paraId="379396BF" w14:textId="77777777" w:rsidR="0026181B" w:rsidRPr="008A558E" w:rsidRDefault="0026181B" w:rsidP="00425EB4">
            <w:pPr>
              <w:rPr>
                <w:rFonts w:ascii="Tahoma" w:hAnsi="Tahoma" w:cs="Tahoma"/>
                <w:sz w:val="16"/>
              </w:rPr>
            </w:pPr>
            <w:r w:rsidRPr="008A558E">
              <w:rPr>
                <w:rFonts w:ascii="Tahoma" w:hAnsi="Tahoma" w:cs="Tahoma"/>
                <w:sz w:val="16"/>
              </w:rPr>
              <w:t>2021 Praticienne certifiée en Cohérence cardiaque pour l’entreprise</w:t>
            </w:r>
          </w:p>
          <w:p w14:paraId="340ADCDA" w14:textId="77777777" w:rsidR="0026181B" w:rsidRPr="008A558E" w:rsidRDefault="0026181B" w:rsidP="0026181B">
            <w:pPr>
              <w:rPr>
                <w:rFonts w:ascii="Tahoma" w:hAnsi="Tahoma" w:cs="Tahoma"/>
                <w:sz w:val="16"/>
              </w:rPr>
            </w:pPr>
            <w:r w:rsidRPr="008A558E">
              <w:rPr>
                <w:rFonts w:ascii="Tahoma" w:hAnsi="Tahoma" w:cs="Tahoma"/>
                <w:sz w:val="16"/>
              </w:rPr>
              <w:t>2020 Formation en micronutrition à l’</w:t>
            </w:r>
            <w:proofErr w:type="spellStart"/>
            <w:r w:rsidRPr="008A558E">
              <w:rPr>
                <w:rFonts w:ascii="Tahoma" w:hAnsi="Tahoma" w:cs="Tahoma"/>
                <w:sz w:val="16"/>
              </w:rPr>
              <w:t>Iedm</w:t>
            </w:r>
            <w:proofErr w:type="spellEnd"/>
          </w:p>
          <w:p w14:paraId="1FC76B44" w14:textId="77777777" w:rsidR="00425EB4" w:rsidRPr="008A558E" w:rsidRDefault="00012753" w:rsidP="00425EB4">
            <w:pPr>
              <w:rPr>
                <w:rFonts w:ascii="Tahoma" w:hAnsi="Tahoma" w:cs="Tahoma"/>
                <w:sz w:val="16"/>
              </w:rPr>
            </w:pPr>
            <w:r w:rsidRPr="008A558E">
              <w:rPr>
                <w:rFonts w:ascii="Tahoma" w:hAnsi="Tahoma" w:cs="Tahoma"/>
                <w:sz w:val="16"/>
              </w:rPr>
              <w:t xml:space="preserve">2019 </w:t>
            </w:r>
            <w:r w:rsidR="00425EB4" w:rsidRPr="008A558E">
              <w:rPr>
                <w:rFonts w:ascii="Tahoma" w:hAnsi="Tahoma" w:cs="Tahoma"/>
                <w:sz w:val="16"/>
              </w:rPr>
              <w:t>Coach certifiée INA (Institut des Neurosciences Appliquées)</w:t>
            </w:r>
          </w:p>
          <w:p w14:paraId="406AE1E6" w14:textId="77777777" w:rsidR="00425EB4" w:rsidRPr="008A558E" w:rsidRDefault="00012753" w:rsidP="00425EB4">
            <w:pPr>
              <w:rPr>
                <w:rFonts w:ascii="Tahoma" w:hAnsi="Tahoma" w:cs="Tahoma"/>
                <w:sz w:val="16"/>
                <w:lang w:val="en-US"/>
              </w:rPr>
            </w:pPr>
            <w:r w:rsidRPr="008A558E">
              <w:rPr>
                <w:rFonts w:ascii="Tahoma" w:hAnsi="Tahoma" w:cs="Tahoma"/>
                <w:sz w:val="16"/>
                <w:lang w:val="en-US"/>
              </w:rPr>
              <w:t xml:space="preserve">2019 </w:t>
            </w:r>
            <w:r w:rsidR="00425EB4" w:rsidRPr="008A558E">
              <w:rPr>
                <w:rFonts w:ascii="Tahoma" w:hAnsi="Tahoma" w:cs="Tahoma"/>
                <w:sz w:val="16"/>
                <w:lang w:val="en-US"/>
              </w:rPr>
              <w:t xml:space="preserve">Coach </w:t>
            </w:r>
            <w:proofErr w:type="spellStart"/>
            <w:r w:rsidR="00425EB4" w:rsidRPr="008A558E">
              <w:rPr>
                <w:rFonts w:ascii="Tahoma" w:hAnsi="Tahoma" w:cs="Tahoma"/>
                <w:sz w:val="16"/>
                <w:lang w:val="en-US"/>
              </w:rPr>
              <w:t>certifiée</w:t>
            </w:r>
            <w:proofErr w:type="spellEnd"/>
            <w:r w:rsidR="00425EB4" w:rsidRPr="008A558E">
              <w:rPr>
                <w:rFonts w:ascii="Tahoma" w:hAnsi="Tahoma" w:cs="Tahoma"/>
                <w:sz w:val="16"/>
                <w:lang w:val="en-US"/>
              </w:rPr>
              <w:t xml:space="preserve"> </w:t>
            </w:r>
            <w:proofErr w:type="spellStart"/>
            <w:r w:rsidR="00425EB4" w:rsidRPr="008A558E">
              <w:rPr>
                <w:rFonts w:ascii="Tahoma" w:hAnsi="Tahoma" w:cs="Tahoma"/>
                <w:sz w:val="16"/>
                <w:lang w:val="en-US"/>
              </w:rPr>
              <w:t>Wingwave</w:t>
            </w:r>
            <w:proofErr w:type="spellEnd"/>
            <w:r w:rsidRPr="008A558E">
              <w:rPr>
                <w:rFonts w:ascii="Tahoma" w:hAnsi="Tahoma" w:cs="Tahoma"/>
                <w:sz w:val="16"/>
                <w:lang w:val="en-US"/>
              </w:rPr>
              <w:t xml:space="preserve"> &amp; </w:t>
            </w:r>
            <w:proofErr w:type="spellStart"/>
            <w:r w:rsidRPr="008A558E">
              <w:rPr>
                <w:rFonts w:ascii="Tahoma" w:hAnsi="Tahoma" w:cs="Tahoma"/>
                <w:sz w:val="16"/>
                <w:lang w:val="en-US"/>
              </w:rPr>
              <w:t>Wingwave</w:t>
            </w:r>
            <w:proofErr w:type="spellEnd"/>
            <w:r w:rsidRPr="008A558E">
              <w:rPr>
                <w:rFonts w:ascii="Tahoma" w:hAnsi="Tahoma" w:cs="Tahoma"/>
                <w:sz w:val="16"/>
                <w:lang w:val="en-US"/>
              </w:rPr>
              <w:t xml:space="preserve"> young (2021)</w:t>
            </w:r>
          </w:p>
          <w:p w14:paraId="5F69185C" w14:textId="77777777" w:rsidR="00765B2E" w:rsidRPr="008A558E" w:rsidRDefault="009C572B" w:rsidP="00765B2E">
            <w:pPr>
              <w:rPr>
                <w:rFonts w:ascii="Tahoma" w:hAnsi="Tahoma" w:cs="Tahoma"/>
                <w:sz w:val="16"/>
              </w:rPr>
            </w:pPr>
            <w:r w:rsidRPr="008A558E">
              <w:rPr>
                <w:rFonts w:ascii="Tahoma" w:hAnsi="Tahoma" w:cs="Tahoma"/>
                <w:sz w:val="16"/>
              </w:rPr>
              <w:t>1998</w:t>
            </w:r>
            <w:r w:rsidR="00012753" w:rsidRPr="008A558E">
              <w:rPr>
                <w:rFonts w:ascii="Tahoma" w:hAnsi="Tahoma" w:cs="Tahoma"/>
                <w:sz w:val="16"/>
              </w:rPr>
              <w:t xml:space="preserve"> </w:t>
            </w:r>
            <w:r w:rsidR="00765B2E" w:rsidRPr="008A558E">
              <w:rPr>
                <w:rFonts w:ascii="Tahoma" w:hAnsi="Tahoma" w:cs="Tahoma"/>
                <w:sz w:val="16"/>
              </w:rPr>
              <w:t>Praticienne certifiée MBTI I &amp; II</w:t>
            </w:r>
            <w:r w:rsidR="0026181B" w:rsidRPr="008A558E">
              <w:rPr>
                <w:rFonts w:ascii="Tahoma" w:hAnsi="Tahoma" w:cs="Tahoma"/>
                <w:sz w:val="16"/>
              </w:rPr>
              <w:t xml:space="preserve"> (2013)</w:t>
            </w:r>
          </w:p>
          <w:p w14:paraId="5DD85929" w14:textId="77777777" w:rsidR="00425EB4" w:rsidRPr="008A558E" w:rsidRDefault="0026181B" w:rsidP="00012753">
            <w:pPr>
              <w:rPr>
                <w:rFonts w:ascii="Tahoma" w:hAnsi="Tahoma" w:cs="Tahoma"/>
                <w:sz w:val="16"/>
              </w:rPr>
            </w:pPr>
            <w:r w:rsidRPr="008A558E">
              <w:rPr>
                <w:rFonts w:ascii="Tahoma" w:hAnsi="Tahoma" w:cs="Tahoma"/>
                <w:sz w:val="16"/>
              </w:rPr>
              <w:t>2017</w:t>
            </w:r>
            <w:r w:rsidR="00012753" w:rsidRPr="008A558E">
              <w:rPr>
                <w:rFonts w:ascii="Tahoma" w:hAnsi="Tahoma" w:cs="Tahoma"/>
                <w:sz w:val="16"/>
              </w:rPr>
              <w:t xml:space="preserve"> à 2019 </w:t>
            </w:r>
            <w:r w:rsidR="00425EB4" w:rsidRPr="008A558E">
              <w:rPr>
                <w:rFonts w:ascii="Tahoma" w:hAnsi="Tahoma" w:cs="Tahoma"/>
                <w:sz w:val="16"/>
              </w:rPr>
              <w:t>Praticienne Préférences Individuelles Fondamentales</w:t>
            </w:r>
            <w:r w:rsidRPr="008A558E">
              <w:rPr>
                <w:rFonts w:ascii="Tahoma" w:hAnsi="Tahoma" w:cs="Tahoma"/>
                <w:sz w:val="16"/>
              </w:rPr>
              <w:t xml:space="preserve"> mentales et motrices</w:t>
            </w:r>
            <w:r w:rsidR="00425EB4" w:rsidRPr="008A558E">
              <w:rPr>
                <w:rFonts w:ascii="Tahoma" w:hAnsi="Tahoma" w:cs="Tahoma"/>
                <w:sz w:val="16"/>
              </w:rPr>
              <w:t xml:space="preserve"> (</w:t>
            </w:r>
            <w:proofErr w:type="spellStart"/>
            <w:r w:rsidR="00425EB4" w:rsidRPr="008A558E">
              <w:rPr>
                <w:rFonts w:ascii="Tahoma" w:hAnsi="Tahoma" w:cs="Tahoma"/>
                <w:sz w:val="16"/>
              </w:rPr>
              <w:t>Niv</w:t>
            </w:r>
            <w:proofErr w:type="spellEnd"/>
            <w:r w:rsidR="00425EB4" w:rsidRPr="008A558E">
              <w:rPr>
                <w:rFonts w:ascii="Tahoma" w:hAnsi="Tahoma" w:cs="Tahoma"/>
                <w:sz w:val="16"/>
              </w:rPr>
              <w:t>. 1, 2 &amp; 3 Ce2 et AUEC)</w:t>
            </w:r>
          </w:p>
          <w:p w14:paraId="4FE16EA2" w14:textId="77777777" w:rsidR="0026181B" w:rsidRPr="008A558E" w:rsidRDefault="0026181B" w:rsidP="00012753">
            <w:pPr>
              <w:rPr>
                <w:rFonts w:ascii="Tahoma" w:hAnsi="Tahoma" w:cs="Tahoma"/>
                <w:b/>
                <w:sz w:val="16"/>
              </w:rPr>
            </w:pPr>
            <w:r w:rsidRPr="008A558E">
              <w:rPr>
                <w:rFonts w:ascii="Tahoma" w:hAnsi="Tahoma" w:cs="Tahoma"/>
                <w:b/>
                <w:sz w:val="16"/>
              </w:rPr>
              <w:t>Diplômes d’état :</w:t>
            </w:r>
          </w:p>
          <w:p w14:paraId="165E168B" w14:textId="77777777" w:rsidR="008A1E70" w:rsidRPr="008A558E" w:rsidRDefault="008A1E70" w:rsidP="00012753">
            <w:pPr>
              <w:rPr>
                <w:rFonts w:ascii="Tahoma" w:hAnsi="Tahoma" w:cs="Tahoma"/>
                <w:sz w:val="16"/>
              </w:rPr>
            </w:pPr>
            <w:r w:rsidRPr="008A558E">
              <w:rPr>
                <w:rFonts w:ascii="Tahoma" w:hAnsi="Tahoma" w:cs="Tahoma"/>
                <w:sz w:val="16"/>
              </w:rPr>
              <w:t>2010 Doctorat en Administration (PhD), HEC Montréal, Canada</w:t>
            </w:r>
          </w:p>
          <w:p w14:paraId="3293963B" w14:textId="77777777" w:rsidR="00644E6D" w:rsidRPr="008A558E" w:rsidRDefault="00644E6D" w:rsidP="00012753">
            <w:pPr>
              <w:rPr>
                <w:rFonts w:ascii="Tahoma" w:hAnsi="Tahoma" w:cs="Tahoma"/>
                <w:sz w:val="16"/>
              </w:rPr>
            </w:pPr>
            <w:r w:rsidRPr="008A558E">
              <w:rPr>
                <w:rFonts w:ascii="Tahoma" w:hAnsi="Tahoma" w:cs="Tahoma"/>
                <w:sz w:val="16"/>
              </w:rPr>
              <w:t xml:space="preserve">1995 </w:t>
            </w:r>
            <w:proofErr w:type="spellStart"/>
            <w:r w:rsidRPr="008A558E">
              <w:rPr>
                <w:rFonts w:ascii="Tahoma" w:hAnsi="Tahoma" w:cs="Tahoma"/>
                <w:sz w:val="16"/>
              </w:rPr>
              <w:t>MSc</w:t>
            </w:r>
            <w:proofErr w:type="spellEnd"/>
            <w:r w:rsidRPr="008A558E">
              <w:rPr>
                <w:rFonts w:ascii="Tahoma" w:hAnsi="Tahoma" w:cs="Tahoma"/>
                <w:sz w:val="16"/>
              </w:rPr>
              <w:t xml:space="preserve"> Sciences de la Gestion, HEC Montréal, Canada</w:t>
            </w:r>
          </w:p>
          <w:p w14:paraId="62F73710" w14:textId="77777777" w:rsidR="00644E6D" w:rsidRPr="008A558E" w:rsidRDefault="00644E6D" w:rsidP="00644E6D">
            <w:pPr>
              <w:rPr>
                <w:rFonts w:ascii="Tahoma" w:hAnsi="Tahoma" w:cs="Tahoma"/>
                <w:sz w:val="16"/>
              </w:rPr>
            </w:pPr>
            <w:r w:rsidRPr="008A558E">
              <w:rPr>
                <w:rFonts w:ascii="Tahoma" w:hAnsi="Tahoma" w:cs="Tahoma"/>
                <w:sz w:val="16"/>
              </w:rPr>
              <w:t>1993 Maîtrise Sciences de Gestion, Université Paris XII</w:t>
            </w:r>
          </w:p>
          <w:p w14:paraId="410854A7" w14:textId="77777777" w:rsidR="00644E6D" w:rsidRPr="00765B2E" w:rsidRDefault="00644E6D" w:rsidP="00644E6D">
            <w:pPr>
              <w:rPr>
                <w:rFonts w:ascii="Tahoma" w:hAnsi="Tahoma" w:cs="Tahoma"/>
                <w:b/>
              </w:rPr>
            </w:pPr>
            <w:r w:rsidRPr="008A558E">
              <w:rPr>
                <w:rFonts w:ascii="Tahoma" w:hAnsi="Tahoma" w:cs="Tahoma"/>
                <w:sz w:val="16"/>
              </w:rPr>
              <w:t>1991</w:t>
            </w:r>
            <w:r w:rsidR="008A558E" w:rsidRPr="008A558E">
              <w:rPr>
                <w:rFonts w:ascii="Tahoma" w:hAnsi="Tahoma" w:cs="Tahoma"/>
                <w:sz w:val="16"/>
              </w:rPr>
              <w:t xml:space="preserve"> </w:t>
            </w:r>
            <w:r w:rsidRPr="008A558E">
              <w:rPr>
                <w:rFonts w:ascii="Tahoma" w:hAnsi="Tahoma" w:cs="Tahoma"/>
                <w:sz w:val="16"/>
              </w:rPr>
              <w:t>DEUG Science Economiques, Université Paris XII</w:t>
            </w:r>
          </w:p>
        </w:tc>
      </w:tr>
      <w:tr w:rsidR="003D1B71" w:rsidRPr="00765B2E" w14:paraId="5C6EE2CF" w14:textId="77777777" w:rsidTr="00DB2DA1">
        <w:trPr>
          <w:trHeight w:val="41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7A26D0D" w14:textId="77777777"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D3E8F39" w14:textId="77777777" w:rsidR="003D1B71" w:rsidRPr="00765B2E" w:rsidRDefault="003D1B71" w:rsidP="00590471">
            <w:pPr>
              <w:pStyle w:val="Corpsdetexte"/>
              <w:kinsoku w:val="0"/>
              <w:overflowPunct w:val="0"/>
              <w:rPr>
                <w:rFonts w:ascii="Tahoma" w:hAnsi="Tahoma" w:cs="Tahoma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54094F27" w14:textId="77777777" w:rsidR="00DB2DA1" w:rsidRDefault="00DB2DA1" w:rsidP="00DB2DA1">
            <w:pPr>
              <w:rPr>
                <w:rFonts w:ascii="Tahoma" w:hAnsi="Tahoma" w:cs="Tahoma"/>
              </w:rPr>
            </w:pPr>
          </w:p>
          <w:p w14:paraId="042E7605" w14:textId="77777777" w:rsidR="00DB2DA1" w:rsidRPr="00644E6D" w:rsidRDefault="00DB2DA1" w:rsidP="00DB2DA1">
            <w:pPr>
              <w:rPr>
                <w:rFonts w:ascii="Tahoma" w:hAnsi="Tahoma" w:cs="Tahoma"/>
                <w:i/>
                <w:color w:val="3C76A6" w:themeColor="accent5"/>
                <w:sz w:val="18"/>
              </w:rPr>
            </w:pPr>
            <w:r w:rsidRPr="00DB2DA1">
              <w:rPr>
                <w:rFonts w:ascii="Tahoma" w:eastAsia="Arial Unicode MS" w:hAnsi="Tahoma" w:cs="Tahoma"/>
                <w:b/>
                <w:bCs/>
                <w:iCs/>
                <w:color w:val="3C76A6" w:themeColor="accent5"/>
                <w:szCs w:val="20"/>
              </w:rPr>
              <w:t xml:space="preserve">Expériences en enseignement et formation continue </w:t>
            </w:r>
            <w:r w:rsidRPr="00644E6D">
              <w:rPr>
                <w:rFonts w:ascii="Tahoma" w:eastAsia="Arial Unicode MS" w:hAnsi="Tahoma" w:cs="Tahoma"/>
                <w:bCs/>
                <w:i/>
                <w:iCs/>
                <w:color w:val="3C76A6" w:themeColor="accent5"/>
                <w:sz w:val="18"/>
                <w:szCs w:val="20"/>
              </w:rPr>
              <w:t>(</w:t>
            </w:r>
            <w:r w:rsidRPr="00644E6D">
              <w:rPr>
                <w:rFonts w:ascii="Tahoma" w:hAnsi="Tahoma" w:cs="Tahoma"/>
                <w:i/>
                <w:color w:val="3C76A6" w:themeColor="accent5"/>
                <w:sz w:val="18"/>
              </w:rPr>
              <w:t>Depuis 1996)</w:t>
            </w:r>
          </w:p>
          <w:p w14:paraId="0572520C" w14:textId="77777777" w:rsidR="00DB2DA1" w:rsidRPr="00644E6D" w:rsidRDefault="00DB2DA1" w:rsidP="00DB2DA1">
            <w:pPr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Enseignement de cours et animation de formation sur les thématiques suivantes :</w:t>
            </w:r>
          </w:p>
          <w:p w14:paraId="0DC23AA1" w14:textId="77777777" w:rsidR="00DB2DA1" w:rsidRPr="00644E6D" w:rsidRDefault="00DB2DA1" w:rsidP="00DB2DA1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Management des organisations</w:t>
            </w:r>
          </w:p>
          <w:p w14:paraId="6F4FE2AA" w14:textId="77777777" w:rsidR="00DB2DA1" w:rsidRPr="00644E6D" w:rsidRDefault="00DB2DA1" w:rsidP="00DB2DA1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Gestion du changement</w:t>
            </w:r>
          </w:p>
          <w:p w14:paraId="66B78C17" w14:textId="77777777" w:rsidR="00DB2DA1" w:rsidRPr="00644E6D" w:rsidRDefault="00DB2DA1" w:rsidP="00DB2DA1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Animation des équipes</w:t>
            </w:r>
          </w:p>
          <w:p w14:paraId="2A8643C5" w14:textId="77777777" w:rsidR="00DB2DA1" w:rsidRPr="00644E6D" w:rsidRDefault="00DB2DA1" w:rsidP="00DB2DA1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Comportement organisationnel</w:t>
            </w:r>
          </w:p>
          <w:p w14:paraId="7BE2A83E" w14:textId="77777777" w:rsidR="00DB2DA1" w:rsidRPr="00644E6D" w:rsidRDefault="00DB2DA1" w:rsidP="00DB2DA1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Posture de manager et exercice du leadership</w:t>
            </w:r>
          </w:p>
          <w:p w14:paraId="415D3DE5" w14:textId="77777777" w:rsidR="00DB2DA1" w:rsidRPr="00644E6D" w:rsidRDefault="00DB2DA1" w:rsidP="00DB2DA1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 xml:space="preserve">Développement des soft </w:t>
            </w:r>
            <w:proofErr w:type="spellStart"/>
            <w:r w:rsidRPr="00644E6D">
              <w:rPr>
                <w:rFonts w:ascii="Tahoma" w:hAnsi="Tahoma" w:cs="Tahoma"/>
                <w:sz w:val="18"/>
                <w:szCs w:val="20"/>
              </w:rPr>
              <w:t>skills</w:t>
            </w:r>
            <w:proofErr w:type="spellEnd"/>
          </w:p>
          <w:p w14:paraId="311C5F45" w14:textId="77777777" w:rsidR="00DB2DA1" w:rsidRPr="00644E6D" w:rsidRDefault="00DB2DA1" w:rsidP="00DB2DA1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Développement des compétences managériales</w:t>
            </w:r>
          </w:p>
          <w:p w14:paraId="287FB52E" w14:textId="77777777" w:rsidR="00DB2DA1" w:rsidRPr="00644E6D" w:rsidRDefault="00DB2DA1" w:rsidP="00DB2DA1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Bien-être et gestion du stress</w:t>
            </w:r>
          </w:p>
          <w:p w14:paraId="46567AC1" w14:textId="77777777" w:rsidR="00870A0D" w:rsidRPr="00644E6D" w:rsidRDefault="00870A0D" w:rsidP="00DB2DA1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Cerveau et apprentissage</w:t>
            </w:r>
          </w:p>
          <w:p w14:paraId="7EB01E2B" w14:textId="77777777" w:rsidR="00DB2DA1" w:rsidRPr="00644E6D" w:rsidRDefault="00DB2DA1" w:rsidP="00DB2DA1">
            <w:pPr>
              <w:rPr>
                <w:rFonts w:ascii="Tahoma" w:eastAsia="Arial Unicode MS" w:hAnsi="Tahoma" w:cs="Tahoma"/>
                <w:b/>
                <w:bCs/>
                <w:iCs/>
                <w:sz w:val="18"/>
                <w:szCs w:val="20"/>
              </w:rPr>
            </w:pPr>
          </w:p>
          <w:p w14:paraId="45825294" w14:textId="77777777" w:rsidR="00644E6D" w:rsidRDefault="00DB2DA1" w:rsidP="00DB2DA1">
            <w:pPr>
              <w:rPr>
                <w:rFonts w:ascii="Tahoma" w:eastAsia="Arial Unicode MS" w:hAnsi="Tahoma" w:cs="Tahoma"/>
                <w:b/>
                <w:bCs/>
                <w:iCs/>
                <w:color w:val="3C76A6" w:themeColor="accent5"/>
                <w:szCs w:val="20"/>
              </w:rPr>
            </w:pPr>
            <w:r w:rsidRPr="00DB2DA1">
              <w:rPr>
                <w:rFonts w:ascii="Tahoma" w:eastAsia="Arial Unicode MS" w:hAnsi="Tahoma" w:cs="Tahoma"/>
                <w:b/>
                <w:bCs/>
                <w:iCs/>
                <w:color w:val="3C76A6" w:themeColor="accent5"/>
                <w:szCs w:val="20"/>
              </w:rPr>
              <w:t>Expériences et expertises en coaching</w:t>
            </w:r>
            <w:r w:rsidR="008A558E">
              <w:rPr>
                <w:rFonts w:ascii="Tahoma" w:eastAsia="Arial Unicode MS" w:hAnsi="Tahoma" w:cs="Tahoma"/>
                <w:b/>
                <w:bCs/>
                <w:iCs/>
                <w:color w:val="3C76A6" w:themeColor="accent5"/>
                <w:szCs w:val="20"/>
              </w:rPr>
              <w:t xml:space="preserve"> et accompagnement individuel et de groupe</w:t>
            </w:r>
          </w:p>
          <w:p w14:paraId="33A6D474" w14:textId="77777777" w:rsidR="00DB2DA1" w:rsidRPr="00644E6D" w:rsidRDefault="00644E6D" w:rsidP="00DB2DA1">
            <w:pPr>
              <w:rPr>
                <w:rFonts w:ascii="Tahoma" w:eastAsia="Arial Unicode MS" w:hAnsi="Tahoma" w:cs="Tahoma"/>
                <w:bCs/>
                <w:i/>
                <w:iCs/>
                <w:sz w:val="18"/>
                <w:szCs w:val="20"/>
              </w:rPr>
            </w:pPr>
            <w:r w:rsidRPr="00644E6D">
              <w:rPr>
                <w:rFonts w:ascii="Tahoma" w:eastAsia="Arial Unicode MS" w:hAnsi="Tahoma" w:cs="Tahoma"/>
                <w:bCs/>
                <w:i/>
                <w:iCs/>
                <w:color w:val="3C76A6" w:themeColor="accent5"/>
                <w:sz w:val="18"/>
                <w:szCs w:val="20"/>
              </w:rPr>
              <w:t>(Depuis 1998)</w:t>
            </w:r>
            <w:r w:rsidR="00DB2DA1" w:rsidRPr="00644E6D">
              <w:rPr>
                <w:rFonts w:ascii="Tahoma" w:eastAsia="Arial Unicode MS" w:hAnsi="Tahoma" w:cs="Tahoma"/>
                <w:bCs/>
                <w:i/>
                <w:iCs/>
                <w:color w:val="3C76A6" w:themeColor="accent5"/>
                <w:sz w:val="18"/>
                <w:szCs w:val="20"/>
              </w:rPr>
              <w:t xml:space="preserve"> </w:t>
            </w:r>
          </w:p>
          <w:p w14:paraId="22313411" w14:textId="77777777" w:rsidR="00DB2DA1" w:rsidRPr="00644E6D" w:rsidRDefault="00DB2DA1" w:rsidP="00DB2DA1">
            <w:pPr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 xml:space="preserve">Accompagnement personnalisé de managers et de dirigeants sur : </w:t>
            </w:r>
          </w:p>
          <w:p w14:paraId="54A7466B" w14:textId="77777777" w:rsidR="00DB2DA1" w:rsidRPr="00644E6D" w:rsidRDefault="00DB2DA1" w:rsidP="00DB2DA1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L’adoption d’une posture de manager et l’exercice du leadership</w:t>
            </w:r>
          </w:p>
          <w:p w14:paraId="30455355" w14:textId="77777777" w:rsidR="00DB2DA1" w:rsidRPr="00644E6D" w:rsidRDefault="00DB2DA1" w:rsidP="00DB2DA1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L</w:t>
            </w:r>
            <w:r w:rsidR="008A1E70" w:rsidRPr="00644E6D">
              <w:rPr>
                <w:rFonts w:ascii="Tahoma" w:hAnsi="Tahoma" w:cs="Tahoma"/>
                <w:sz w:val="18"/>
                <w:szCs w:val="20"/>
              </w:rPr>
              <w:t>’apprentissage, l</w:t>
            </w:r>
            <w:r w:rsidRPr="00644E6D">
              <w:rPr>
                <w:rFonts w:ascii="Tahoma" w:hAnsi="Tahoma" w:cs="Tahoma"/>
                <w:sz w:val="18"/>
                <w:szCs w:val="20"/>
              </w:rPr>
              <w:t xml:space="preserve">es préférences personnelles et le développement des soft </w:t>
            </w:r>
            <w:proofErr w:type="spellStart"/>
            <w:r w:rsidRPr="00644E6D">
              <w:rPr>
                <w:rFonts w:ascii="Tahoma" w:hAnsi="Tahoma" w:cs="Tahoma"/>
                <w:sz w:val="18"/>
                <w:szCs w:val="20"/>
              </w:rPr>
              <w:t>skills</w:t>
            </w:r>
            <w:proofErr w:type="spellEnd"/>
            <w:r w:rsidRPr="00644E6D">
              <w:rPr>
                <w:rFonts w:ascii="Tahoma" w:hAnsi="Tahoma" w:cs="Tahoma"/>
                <w:sz w:val="18"/>
                <w:szCs w:val="20"/>
              </w:rPr>
              <w:t xml:space="preserve"> et des </w:t>
            </w:r>
            <w:r w:rsidR="00EA1EBB" w:rsidRPr="00644E6D">
              <w:rPr>
                <w:rFonts w:ascii="Tahoma" w:hAnsi="Tahoma" w:cs="Tahoma"/>
                <w:sz w:val="18"/>
                <w:szCs w:val="20"/>
              </w:rPr>
              <w:t>compétences managériales</w:t>
            </w:r>
          </w:p>
          <w:p w14:paraId="6E9AC343" w14:textId="77777777" w:rsidR="00DB2DA1" w:rsidRPr="00644E6D" w:rsidRDefault="00DB2DA1" w:rsidP="00DB2DA1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Le bien-être et la gestion du stress en lien av</w:t>
            </w:r>
            <w:r w:rsidR="00EA1EBB" w:rsidRPr="00644E6D">
              <w:rPr>
                <w:rFonts w:ascii="Tahoma" w:hAnsi="Tahoma" w:cs="Tahoma"/>
                <w:sz w:val="18"/>
                <w:szCs w:val="20"/>
              </w:rPr>
              <w:t>ec les préférences personnelles</w:t>
            </w:r>
            <w:r w:rsidRPr="00644E6D">
              <w:rPr>
                <w:rFonts w:ascii="Tahoma" w:hAnsi="Tahoma" w:cs="Tahoma"/>
                <w:sz w:val="18"/>
                <w:szCs w:val="20"/>
              </w:rPr>
              <w:t xml:space="preserve">  </w:t>
            </w:r>
          </w:p>
          <w:p w14:paraId="4241C3F2" w14:textId="77777777" w:rsidR="00DB2DA1" w:rsidRDefault="00EA1EBB" w:rsidP="00DB2DA1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L’animation</w:t>
            </w:r>
            <w:r w:rsidR="00DB2DA1" w:rsidRPr="00644E6D">
              <w:rPr>
                <w:rFonts w:ascii="Tahoma" w:hAnsi="Tahoma" w:cs="Tahoma"/>
                <w:sz w:val="18"/>
                <w:szCs w:val="20"/>
              </w:rPr>
              <w:t xml:space="preserve"> d’équipe</w:t>
            </w:r>
            <w:r w:rsidR="008A558E">
              <w:rPr>
                <w:rFonts w:ascii="Tahoma" w:hAnsi="Tahoma" w:cs="Tahoma"/>
                <w:sz w:val="18"/>
                <w:szCs w:val="20"/>
              </w:rPr>
              <w:t xml:space="preserve"> </w:t>
            </w:r>
          </w:p>
          <w:p w14:paraId="7006F640" w14:textId="77777777" w:rsidR="008A558E" w:rsidRPr="00644E6D" w:rsidRDefault="008A558E" w:rsidP="00DB2DA1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>Le développement personnel et professionnel pour atteindre ses objectifs</w:t>
            </w:r>
          </w:p>
          <w:p w14:paraId="5621DF33" w14:textId="77777777" w:rsidR="00DB2DA1" w:rsidRDefault="00DB2DA1" w:rsidP="00DB2DA1">
            <w:pPr>
              <w:rPr>
                <w:rFonts w:ascii="Tahoma" w:eastAsia="Arial Unicode MS" w:hAnsi="Tahoma" w:cs="Tahoma"/>
                <w:b/>
                <w:bCs/>
                <w:iCs/>
                <w:sz w:val="20"/>
                <w:szCs w:val="20"/>
              </w:rPr>
            </w:pPr>
          </w:p>
          <w:p w14:paraId="6C7C7B5F" w14:textId="77777777" w:rsidR="00D078E9" w:rsidRPr="00D078E9" w:rsidRDefault="00D078E9" w:rsidP="00D078E9">
            <w:pPr>
              <w:rPr>
                <w:rFonts w:ascii="Tahoma" w:eastAsia="Arial Unicode MS" w:hAnsi="Tahoma" w:cs="Tahoma"/>
                <w:b/>
                <w:bCs/>
                <w:iCs/>
                <w:color w:val="3C76A6" w:themeColor="accent5"/>
                <w:szCs w:val="20"/>
              </w:rPr>
            </w:pPr>
            <w:r w:rsidRPr="00D078E9">
              <w:rPr>
                <w:rFonts w:ascii="Tahoma" w:eastAsia="Arial Unicode MS" w:hAnsi="Tahoma" w:cs="Tahoma"/>
                <w:b/>
                <w:bCs/>
                <w:iCs/>
                <w:color w:val="3C76A6" w:themeColor="accent5"/>
                <w:szCs w:val="20"/>
              </w:rPr>
              <w:t>Domaines de recherche</w:t>
            </w:r>
          </w:p>
          <w:p w14:paraId="7E95CF2A" w14:textId="77777777" w:rsidR="00D078E9" w:rsidRPr="00644E6D" w:rsidRDefault="00D078E9" w:rsidP="00D078E9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Nouvelles formes d’organisation du travail</w:t>
            </w:r>
          </w:p>
          <w:p w14:paraId="54396E93" w14:textId="77777777" w:rsidR="00D078E9" w:rsidRPr="00644E6D" w:rsidRDefault="00D078E9" w:rsidP="00D078E9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Socio-matérialité et management</w:t>
            </w:r>
          </w:p>
          <w:p w14:paraId="3A53E208" w14:textId="77777777" w:rsidR="00D078E9" w:rsidRDefault="00D078E9" w:rsidP="00D078E9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Trajectoires de carrière</w:t>
            </w:r>
          </w:p>
          <w:p w14:paraId="3F132493" w14:textId="77777777" w:rsidR="003D1B71" w:rsidRPr="008A558E" w:rsidRDefault="008A558E" w:rsidP="008A558E">
            <w:pPr>
              <w:pStyle w:val="Paragraphedeliste"/>
              <w:widowControl/>
              <w:numPr>
                <w:ilvl w:val="1"/>
                <w:numId w:val="16"/>
              </w:numPr>
              <w:autoSpaceDE/>
              <w:autoSpaceDN/>
              <w:adjustRightInd/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644E6D">
              <w:rPr>
                <w:rFonts w:ascii="Tahoma" w:hAnsi="Tahoma" w:cs="Tahoma"/>
                <w:sz w:val="18"/>
                <w:szCs w:val="20"/>
              </w:rPr>
              <w:t>A</w:t>
            </w:r>
            <w:r>
              <w:rPr>
                <w:rFonts w:ascii="Tahoma" w:hAnsi="Tahoma" w:cs="Tahoma"/>
                <w:sz w:val="18"/>
                <w:szCs w:val="20"/>
              </w:rPr>
              <w:t>daptation et a</w:t>
            </w:r>
            <w:r w:rsidRPr="00644E6D">
              <w:rPr>
                <w:rFonts w:ascii="Tahoma" w:hAnsi="Tahoma" w:cs="Tahoma"/>
                <w:sz w:val="18"/>
                <w:szCs w:val="20"/>
              </w:rPr>
              <w:t>pprentissage</w:t>
            </w:r>
            <w:r>
              <w:rPr>
                <w:rFonts w:ascii="Tahoma" w:hAnsi="Tahoma" w:cs="Tahoma"/>
                <w:sz w:val="18"/>
                <w:szCs w:val="20"/>
              </w:rPr>
              <w:t xml:space="preserve"> (nouveau champ de recherche)</w:t>
            </w:r>
          </w:p>
        </w:tc>
      </w:tr>
      <w:tr w:rsidR="003D1B71" w:rsidRPr="005604BC" w14:paraId="480E3C6B" w14:textId="77777777" w:rsidTr="003D1B71">
        <w:trPr>
          <w:trHeight w:val="1164"/>
        </w:trPr>
        <w:tc>
          <w:tcPr>
            <w:tcW w:w="720" w:type="dxa"/>
          </w:tcPr>
          <w:p w14:paraId="24FFFD03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0B9A1F74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32B563EF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3C7838A" w14:textId="77777777" w:rsidR="003D1B71" w:rsidRPr="005604BC" w:rsidRDefault="003D1B71" w:rsidP="00222466"/>
        </w:tc>
      </w:tr>
      <w:tr w:rsidR="003D1B71" w:rsidRPr="005604BC" w14:paraId="24965B45" w14:textId="77777777" w:rsidTr="003D1B71">
        <w:trPr>
          <w:trHeight w:val="543"/>
        </w:trPr>
        <w:tc>
          <w:tcPr>
            <w:tcW w:w="720" w:type="dxa"/>
          </w:tcPr>
          <w:p w14:paraId="6530B54D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8A84269" w14:textId="77777777" w:rsidR="003D1B71" w:rsidRPr="005604BC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0476F280" wp14:editId="6241DDBB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279E09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K3859oAAAADAQAADwAA&#10;AGRycy9kb3ducmV2LnhtbEyPQUvDQBCF74L/YZmCN7tJS0TSbEop6qkItoJ4mybTJDQ7G7LbJP33&#10;jl7sZR7DG977JltPtlUD9b5xbCCeR6CIC1c2XBn4PLw+PoPyAbnE1jEZuJKHdX5/l2FaupE/aNiH&#10;SkkI+xQN1CF0qda+qMmin7uOWLyT6y0GWftKlz2OEm5bvYiiJ22xYWmosaNtTcV5f7EG3kYcN8v4&#10;ZdidT9vr9yF5/9rFZMzDbNqsQAWawv8x/OILOuTCdHQXLr1qDcgj4W+KlyxjUEfRRQI6z/Qte/4D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A087E27" w14:textId="77777777" w:rsidR="003D1B71" w:rsidRPr="005604BC" w:rsidRDefault="00765B2E" w:rsidP="00765B2E">
            <w:pPr>
              <w:pStyle w:val="Informations"/>
            </w:pPr>
            <w:r>
              <w:t>Nantes</w:t>
            </w:r>
          </w:p>
        </w:tc>
        <w:tc>
          <w:tcPr>
            <w:tcW w:w="423" w:type="dxa"/>
            <w:vMerge/>
          </w:tcPr>
          <w:p w14:paraId="02DC6701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C6833C1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5610540C" w14:textId="77777777" w:rsidTr="003D1B71">
        <w:trPr>
          <w:trHeight w:val="183"/>
        </w:trPr>
        <w:tc>
          <w:tcPr>
            <w:tcW w:w="720" w:type="dxa"/>
          </w:tcPr>
          <w:p w14:paraId="37381C9D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EAE95DD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0AB82F88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7042BC7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160BBAD7" w14:textId="77777777" w:rsidTr="003D1B71">
        <w:trPr>
          <w:trHeight w:val="624"/>
        </w:trPr>
        <w:tc>
          <w:tcPr>
            <w:tcW w:w="720" w:type="dxa"/>
          </w:tcPr>
          <w:p w14:paraId="4B7539A2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B30DD8E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13E448D8" wp14:editId="37CB4E40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9FC851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CB08B65" w14:textId="77777777" w:rsidR="003D1B71" w:rsidRPr="005604BC" w:rsidRDefault="00765B2E" w:rsidP="00765B2E">
            <w:pPr>
              <w:pStyle w:val="Informations"/>
            </w:pPr>
            <w:r>
              <w:t>+33 6 71 96 13 13</w:t>
            </w:r>
          </w:p>
        </w:tc>
        <w:tc>
          <w:tcPr>
            <w:tcW w:w="423" w:type="dxa"/>
            <w:vMerge/>
          </w:tcPr>
          <w:p w14:paraId="2BE07071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C467538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60694F04" w14:textId="77777777" w:rsidTr="003D1B71">
        <w:trPr>
          <w:trHeight w:val="183"/>
        </w:trPr>
        <w:tc>
          <w:tcPr>
            <w:tcW w:w="720" w:type="dxa"/>
          </w:tcPr>
          <w:p w14:paraId="5B0B873F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4505E1E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7A3783C1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EC681AB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6BFAD5E5" w14:textId="77777777" w:rsidTr="003D1B71">
        <w:trPr>
          <w:trHeight w:val="633"/>
        </w:trPr>
        <w:tc>
          <w:tcPr>
            <w:tcW w:w="720" w:type="dxa"/>
          </w:tcPr>
          <w:p w14:paraId="43093ABF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41F999C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0D85C78B" wp14:editId="6044CE40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13DF96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8" o:title="Icône de courrier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B54E8E9" w14:textId="77777777" w:rsidR="003D1B71" w:rsidRPr="005604BC" w:rsidRDefault="00765B2E" w:rsidP="00765B2E">
            <w:pPr>
              <w:pStyle w:val="Informations"/>
            </w:pPr>
            <w:r>
              <w:t>legrandceline©free.fr</w:t>
            </w:r>
          </w:p>
        </w:tc>
        <w:tc>
          <w:tcPr>
            <w:tcW w:w="423" w:type="dxa"/>
            <w:vMerge/>
          </w:tcPr>
          <w:p w14:paraId="63781A6B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19A6AAB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389FBBAE" w14:textId="77777777" w:rsidTr="003D1B71">
        <w:trPr>
          <w:trHeight w:val="174"/>
        </w:trPr>
        <w:tc>
          <w:tcPr>
            <w:tcW w:w="720" w:type="dxa"/>
          </w:tcPr>
          <w:p w14:paraId="10EC9FBD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0B8DEB7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2F44F024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2BD70DF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33AEA1F7" w14:textId="77777777" w:rsidTr="003D1B71">
        <w:trPr>
          <w:trHeight w:val="633"/>
        </w:trPr>
        <w:tc>
          <w:tcPr>
            <w:tcW w:w="720" w:type="dxa"/>
          </w:tcPr>
          <w:p w14:paraId="62EFE38B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7F93A77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1F44C172" w14:textId="77777777" w:rsidR="003D1B71" w:rsidRPr="005604BC" w:rsidRDefault="003D1B71" w:rsidP="00765B2E">
            <w:pPr>
              <w:pStyle w:val="Informations"/>
            </w:pPr>
          </w:p>
        </w:tc>
        <w:tc>
          <w:tcPr>
            <w:tcW w:w="423" w:type="dxa"/>
            <w:vMerge/>
          </w:tcPr>
          <w:p w14:paraId="2BBE0091" w14:textId="77777777" w:rsidR="003D1B71" w:rsidRPr="005604BC" w:rsidRDefault="003D1B71" w:rsidP="00A14C79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3287F76" w14:textId="77777777" w:rsidR="003D1B71" w:rsidRPr="005604BC" w:rsidRDefault="003D1B71" w:rsidP="005801E5">
            <w:pPr>
              <w:pStyle w:val="Titre1"/>
            </w:pPr>
          </w:p>
        </w:tc>
      </w:tr>
    </w:tbl>
    <w:p w14:paraId="4D88613D" w14:textId="68457072" w:rsidR="007F5B63" w:rsidRPr="005604BC" w:rsidRDefault="009D415C" w:rsidP="00EA1EBB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F7AF83" wp14:editId="71FA0147">
                <wp:simplePos x="0" y="0"/>
                <wp:positionH relativeFrom="margin">
                  <wp:posOffset>5009515</wp:posOffset>
                </wp:positionH>
                <wp:positionV relativeFrom="paragraph">
                  <wp:posOffset>-9220200</wp:posOffset>
                </wp:positionV>
                <wp:extent cx="1685944" cy="323850"/>
                <wp:effectExtent l="0" t="0" r="952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44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11BDE" w14:textId="1805462A" w:rsidR="009D415C" w:rsidRDefault="009D415C">
                            <w:r>
                              <w:t xml:space="preserve">Mise à jour : </w:t>
                            </w:r>
                            <w:r w:rsidR="002B40E0">
                              <w:t xml:space="preserve">Déc. </w:t>
                            </w:r>
                            <w:r w:rsidR="0038363C"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7AF8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94.45pt;margin-top:-726pt;width:132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oaLQIAAFsEAAAOAAAAZHJzL2Uyb0RvYy54bWysVEtv2zAMvg/YfxB0X5z3Ui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" fillcolor="white [3201]" stroked="f" strokeweight=".5pt">
                <v:textbox>
                  <w:txbxContent>
                    <w:p w14:paraId="5BB11BDE" w14:textId="1805462A" w:rsidR="009D415C" w:rsidRDefault="009D415C">
                      <w:r>
                        <w:t xml:space="preserve">Mise à jour : </w:t>
                      </w:r>
                      <w:r w:rsidR="002B40E0">
                        <w:t xml:space="preserve">Déc. </w:t>
                      </w:r>
                      <w:r w:rsidR="0038363C">
                        <w:t>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F5B63" w:rsidRPr="005604BC" w:rsidSect="008E0BF2">
      <w:headerReference w:type="default" r:id="rId19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BC2658" w14:textId="77777777" w:rsidR="00DD5472" w:rsidRDefault="00DD5472" w:rsidP="00590471">
      <w:r>
        <w:separator/>
      </w:r>
    </w:p>
  </w:endnote>
  <w:endnote w:type="continuationSeparator" w:id="0">
    <w:p w14:paraId="34D647DC" w14:textId="77777777" w:rsidR="00DD5472" w:rsidRDefault="00DD547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921475" w14:textId="77777777" w:rsidR="00DD5472" w:rsidRDefault="00DD5472" w:rsidP="00590471">
      <w:r>
        <w:separator/>
      </w:r>
    </w:p>
  </w:footnote>
  <w:footnote w:type="continuationSeparator" w:id="0">
    <w:p w14:paraId="494CDFCA" w14:textId="77777777" w:rsidR="00DD5472" w:rsidRDefault="00DD547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52E82" w14:textId="77777777" w:rsidR="00590471" w:rsidRPr="002D51C6" w:rsidRDefault="00310F17" w:rsidP="00060042">
    <w:pPr>
      <w:pStyle w:val="Corpsdetexte"/>
    </w:pPr>
    <w:r w:rsidRPr="002D51C6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130E68A" wp14:editId="3C0917EC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30A64" id="Groupe 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">
              <v:group id="Groupe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e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DF2C4E"/>
    <w:multiLevelType w:val="hybridMultilevel"/>
    <w:tmpl w:val="AD38D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78E0C2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0D2693"/>
    <w:multiLevelType w:val="hybridMultilevel"/>
    <w:tmpl w:val="2BA82F26"/>
    <w:lvl w:ilvl="0" w:tplc="6C0ECA3E">
      <w:numFmt w:val="bullet"/>
      <w:lvlText w:val="-"/>
      <w:lvlJc w:val="left"/>
      <w:pPr>
        <w:ind w:left="1800" w:hanging="360"/>
      </w:pPr>
      <w:rPr>
        <w:rFonts w:ascii="Tahoma" w:eastAsia="Arial Unicode MS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73911519">
    <w:abstractNumId w:val="10"/>
  </w:num>
  <w:num w:numId="2" w16cid:durableId="448738877">
    <w:abstractNumId w:val="11"/>
  </w:num>
  <w:num w:numId="3" w16cid:durableId="1042752603">
    <w:abstractNumId w:val="9"/>
  </w:num>
  <w:num w:numId="4" w16cid:durableId="842359539">
    <w:abstractNumId w:val="16"/>
  </w:num>
  <w:num w:numId="5" w16cid:durableId="780303287">
    <w:abstractNumId w:val="14"/>
  </w:num>
  <w:num w:numId="6" w16cid:durableId="1462646737">
    <w:abstractNumId w:val="8"/>
  </w:num>
  <w:num w:numId="7" w16cid:durableId="1012532813">
    <w:abstractNumId w:val="3"/>
  </w:num>
  <w:num w:numId="8" w16cid:durableId="429930128">
    <w:abstractNumId w:val="2"/>
  </w:num>
  <w:num w:numId="9" w16cid:durableId="382800908">
    <w:abstractNumId w:val="1"/>
  </w:num>
  <w:num w:numId="10" w16cid:durableId="1627658239">
    <w:abstractNumId w:val="0"/>
  </w:num>
  <w:num w:numId="11" w16cid:durableId="1336688936">
    <w:abstractNumId w:val="7"/>
  </w:num>
  <w:num w:numId="12" w16cid:durableId="1854875896">
    <w:abstractNumId w:val="6"/>
  </w:num>
  <w:num w:numId="13" w16cid:durableId="2088842172">
    <w:abstractNumId w:val="5"/>
  </w:num>
  <w:num w:numId="14" w16cid:durableId="50352819">
    <w:abstractNumId w:val="4"/>
  </w:num>
  <w:num w:numId="15" w16cid:durableId="1147287833">
    <w:abstractNumId w:val="15"/>
  </w:num>
  <w:num w:numId="16" w16cid:durableId="1824158166">
    <w:abstractNumId w:val="12"/>
  </w:num>
  <w:num w:numId="17" w16cid:durableId="7742509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A16"/>
    <w:rsid w:val="00012753"/>
    <w:rsid w:val="000158D1"/>
    <w:rsid w:val="0004138E"/>
    <w:rsid w:val="00057B16"/>
    <w:rsid w:val="00060042"/>
    <w:rsid w:val="0008685D"/>
    <w:rsid w:val="00090860"/>
    <w:rsid w:val="00112FD7"/>
    <w:rsid w:val="0014307D"/>
    <w:rsid w:val="00150ABD"/>
    <w:rsid w:val="001946FC"/>
    <w:rsid w:val="001C0E31"/>
    <w:rsid w:val="002002F9"/>
    <w:rsid w:val="00222466"/>
    <w:rsid w:val="00247254"/>
    <w:rsid w:val="0024753C"/>
    <w:rsid w:val="0026181B"/>
    <w:rsid w:val="00276026"/>
    <w:rsid w:val="002A6560"/>
    <w:rsid w:val="002B40E0"/>
    <w:rsid w:val="002B4549"/>
    <w:rsid w:val="002D51C6"/>
    <w:rsid w:val="00310F17"/>
    <w:rsid w:val="003131B7"/>
    <w:rsid w:val="00322A46"/>
    <w:rsid w:val="003326CB"/>
    <w:rsid w:val="00353B60"/>
    <w:rsid w:val="00376291"/>
    <w:rsid w:val="00380FD1"/>
    <w:rsid w:val="00383093"/>
    <w:rsid w:val="0038363C"/>
    <w:rsid w:val="00383D02"/>
    <w:rsid w:val="00385DE7"/>
    <w:rsid w:val="003D1B71"/>
    <w:rsid w:val="00425EB4"/>
    <w:rsid w:val="004E158A"/>
    <w:rsid w:val="00531A16"/>
    <w:rsid w:val="005377B8"/>
    <w:rsid w:val="005604BC"/>
    <w:rsid w:val="00565C77"/>
    <w:rsid w:val="0056708E"/>
    <w:rsid w:val="005801E5"/>
    <w:rsid w:val="00590471"/>
    <w:rsid w:val="00594265"/>
    <w:rsid w:val="005A367A"/>
    <w:rsid w:val="005D01FA"/>
    <w:rsid w:val="00644E6D"/>
    <w:rsid w:val="00653E17"/>
    <w:rsid w:val="006765A3"/>
    <w:rsid w:val="006A08E8"/>
    <w:rsid w:val="006D79A8"/>
    <w:rsid w:val="0072353B"/>
    <w:rsid w:val="007575B6"/>
    <w:rsid w:val="00765B2E"/>
    <w:rsid w:val="007B3C81"/>
    <w:rsid w:val="007D67CA"/>
    <w:rsid w:val="007E668F"/>
    <w:rsid w:val="007F5B63"/>
    <w:rsid w:val="00803A0A"/>
    <w:rsid w:val="00846CB9"/>
    <w:rsid w:val="008566AA"/>
    <w:rsid w:val="00870A0D"/>
    <w:rsid w:val="008A1E6E"/>
    <w:rsid w:val="008A1E70"/>
    <w:rsid w:val="008A558E"/>
    <w:rsid w:val="008C024F"/>
    <w:rsid w:val="008C2CFC"/>
    <w:rsid w:val="008E0BF2"/>
    <w:rsid w:val="00912DC8"/>
    <w:rsid w:val="009475DC"/>
    <w:rsid w:val="00967B93"/>
    <w:rsid w:val="009B58C1"/>
    <w:rsid w:val="009C572B"/>
    <w:rsid w:val="009D090F"/>
    <w:rsid w:val="009D415C"/>
    <w:rsid w:val="009D5427"/>
    <w:rsid w:val="00A31464"/>
    <w:rsid w:val="00A31B16"/>
    <w:rsid w:val="00A33613"/>
    <w:rsid w:val="00A47A8D"/>
    <w:rsid w:val="00A578FF"/>
    <w:rsid w:val="00AC6C7E"/>
    <w:rsid w:val="00B3053E"/>
    <w:rsid w:val="00B4158A"/>
    <w:rsid w:val="00B6466C"/>
    <w:rsid w:val="00BB1B5D"/>
    <w:rsid w:val="00BC22C7"/>
    <w:rsid w:val="00BD195A"/>
    <w:rsid w:val="00C07240"/>
    <w:rsid w:val="00C14078"/>
    <w:rsid w:val="00C51FAA"/>
    <w:rsid w:val="00C90D47"/>
    <w:rsid w:val="00CE1E3D"/>
    <w:rsid w:val="00D053FA"/>
    <w:rsid w:val="00D078E9"/>
    <w:rsid w:val="00D35B97"/>
    <w:rsid w:val="00D54A23"/>
    <w:rsid w:val="00DB2DA1"/>
    <w:rsid w:val="00DC3F0A"/>
    <w:rsid w:val="00DD5472"/>
    <w:rsid w:val="00E26AED"/>
    <w:rsid w:val="00E73AB8"/>
    <w:rsid w:val="00E90A60"/>
    <w:rsid w:val="00EA1EBB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88F418"/>
  <w14:defaultImageDpi w14:val="96"/>
  <w15:docId w15:val="{9B9CC62A-980A-4FF6-BD82-D3D420B69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34"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Mot-dise1">
    <w:name w:val="Mot-dièse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Accentuation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7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grand\Downloads\TF781288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B4A32A-D423-4C0E-8FF6-C07B64F2D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TF78128832.dotx</Template>
  <TotalTime>0</TotalTime>
  <Pages>1</Pages>
  <Words>315</Words>
  <Characters>1736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orianne jaumouille</dc:creator>
  <cp:keywords/>
  <dc:description/>
  <cp:lastModifiedBy>orianne jaumouille</cp:lastModifiedBy>
  <cp:revision>3</cp:revision>
  <dcterms:created xsi:type="dcterms:W3CDTF">2024-12-13T07:46:00Z</dcterms:created>
  <dcterms:modified xsi:type="dcterms:W3CDTF">2024-12-13T07:46:00Z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